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17" w:rsidRPr="00941667" w:rsidRDefault="00A60117" w:rsidP="00A60117">
      <w:pPr>
        <w:pStyle w:val="Kopfzeile"/>
        <w:tabs>
          <w:tab w:val="clear" w:pos="4536"/>
          <w:tab w:val="clear" w:pos="9072"/>
          <w:tab w:val="left" w:pos="6521"/>
          <w:tab w:val="left" w:pos="6840"/>
        </w:tabs>
        <w:spacing w:line="360" w:lineRule="auto"/>
        <w:rPr>
          <w:rFonts w:ascii="Arial" w:hAnsi="Arial" w:cs="Arial"/>
          <w:color w:val="auto"/>
        </w:rPr>
      </w:pPr>
    </w:p>
    <w:p w:rsidR="007376FB" w:rsidRPr="00941667" w:rsidRDefault="00230182" w:rsidP="00A60117">
      <w:pPr>
        <w:pStyle w:val="Kopfzeile"/>
        <w:tabs>
          <w:tab w:val="clear" w:pos="4536"/>
          <w:tab w:val="clear" w:pos="9072"/>
          <w:tab w:val="left" w:pos="6521"/>
          <w:tab w:val="left" w:pos="6840"/>
        </w:tabs>
        <w:spacing w:line="360" w:lineRule="auto"/>
        <w:rPr>
          <w:rFonts w:ascii="Arial" w:hAnsi="Arial" w:cs="Arial"/>
          <w:color w:val="auto"/>
        </w:rPr>
      </w:pPr>
      <w:r w:rsidRPr="00941667">
        <w:rPr>
          <w:rFonts w:ascii="Arial" w:hAnsi="Arial" w:cs="Arial"/>
          <w:noProof/>
          <w:color w:val="auto"/>
        </w:rPr>
        <w:drawing>
          <wp:anchor distT="0" distB="0" distL="0" distR="0" simplePos="0" relativeHeight="251659264" behindDoc="0" locked="0" layoutInCell="1" allowOverlap="1" wp14:anchorId="1D82EE4F" wp14:editId="42FCFE87">
            <wp:simplePos x="0" y="0"/>
            <wp:positionH relativeFrom="column">
              <wp:posOffset>5137150</wp:posOffset>
            </wp:positionH>
            <wp:positionV relativeFrom="line">
              <wp:posOffset>28574</wp:posOffset>
            </wp:positionV>
            <wp:extent cx="685800" cy="681356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gmaktuell.jp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13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376FB" w:rsidRPr="00941667" w:rsidRDefault="00230182" w:rsidP="00A60117">
      <w:pPr>
        <w:spacing w:line="360" w:lineRule="auto"/>
        <w:ind w:left="1134"/>
        <w:rPr>
          <w:rFonts w:ascii="Arial" w:eastAsia="Arial Bold" w:hAnsi="Arial" w:cs="Arial"/>
          <w:color w:val="auto"/>
        </w:rPr>
      </w:pPr>
      <w:r w:rsidRPr="00941667">
        <w:rPr>
          <w:rFonts w:ascii="Arial" w:hAnsi="Arial" w:cs="Arial"/>
          <w:color w:val="auto"/>
        </w:rPr>
        <w:t>Jörg Hofmann</w:t>
      </w:r>
    </w:p>
    <w:p w:rsidR="007376FB" w:rsidRPr="00941667" w:rsidRDefault="00230182" w:rsidP="00A60117">
      <w:pPr>
        <w:spacing w:line="360" w:lineRule="auto"/>
        <w:ind w:left="1134"/>
        <w:rPr>
          <w:rFonts w:ascii="Arial" w:eastAsia="Arial Bold" w:hAnsi="Arial" w:cs="Arial"/>
          <w:color w:val="auto"/>
        </w:rPr>
      </w:pPr>
      <w:r w:rsidRPr="00941667">
        <w:rPr>
          <w:rFonts w:ascii="Arial" w:hAnsi="Arial" w:cs="Arial"/>
          <w:color w:val="auto"/>
        </w:rPr>
        <w:t>2. Vorsitzender</w:t>
      </w:r>
    </w:p>
    <w:p w:rsidR="007376FB" w:rsidRPr="00941667" w:rsidRDefault="007376FB" w:rsidP="00A60117">
      <w:pPr>
        <w:spacing w:line="360" w:lineRule="auto"/>
        <w:ind w:left="1134"/>
        <w:rPr>
          <w:rFonts w:ascii="Arial" w:eastAsia="Arial" w:hAnsi="Arial" w:cs="Arial"/>
          <w:color w:val="auto"/>
        </w:rPr>
      </w:pPr>
    </w:p>
    <w:p w:rsidR="007376FB" w:rsidRPr="00941667" w:rsidRDefault="007376FB" w:rsidP="00A60117">
      <w:pPr>
        <w:spacing w:line="360" w:lineRule="auto"/>
        <w:ind w:left="1134"/>
        <w:rPr>
          <w:rFonts w:ascii="Arial" w:eastAsia="Arial" w:hAnsi="Arial" w:cs="Arial"/>
          <w:color w:val="auto"/>
        </w:rPr>
      </w:pPr>
    </w:p>
    <w:p w:rsidR="007376FB" w:rsidRPr="00941667" w:rsidRDefault="007376FB" w:rsidP="00A60117">
      <w:pPr>
        <w:spacing w:line="360" w:lineRule="auto"/>
        <w:ind w:left="1134"/>
        <w:rPr>
          <w:rFonts w:ascii="Arial" w:eastAsia="Arial" w:hAnsi="Arial" w:cs="Arial"/>
          <w:color w:val="auto"/>
        </w:rPr>
      </w:pPr>
    </w:p>
    <w:p w:rsidR="007376FB" w:rsidRPr="00941667" w:rsidRDefault="007376FB" w:rsidP="00A60117">
      <w:pPr>
        <w:spacing w:line="360" w:lineRule="auto"/>
        <w:ind w:left="1134"/>
        <w:rPr>
          <w:rFonts w:ascii="Arial" w:eastAsia="Arial" w:hAnsi="Arial" w:cs="Arial"/>
          <w:color w:val="auto"/>
        </w:rPr>
      </w:pPr>
    </w:p>
    <w:p w:rsidR="007376FB" w:rsidRPr="00941667" w:rsidRDefault="007376FB" w:rsidP="00A60117">
      <w:pPr>
        <w:spacing w:line="360" w:lineRule="auto"/>
        <w:ind w:left="1134"/>
        <w:rPr>
          <w:rFonts w:ascii="Arial" w:eastAsia="Arial Bold" w:hAnsi="Arial" w:cs="Arial"/>
          <w:color w:val="auto"/>
        </w:rPr>
      </w:pPr>
    </w:p>
    <w:p w:rsidR="007376FB" w:rsidRPr="00941667" w:rsidRDefault="007376FB" w:rsidP="00A60117">
      <w:pPr>
        <w:spacing w:line="360" w:lineRule="auto"/>
        <w:ind w:left="1134"/>
        <w:rPr>
          <w:rFonts w:ascii="Arial" w:eastAsia="Arial Bold" w:hAnsi="Arial" w:cs="Arial"/>
          <w:color w:val="auto"/>
        </w:rPr>
      </w:pPr>
    </w:p>
    <w:p w:rsidR="007376FB" w:rsidRPr="00941667" w:rsidRDefault="007376FB" w:rsidP="00A60117">
      <w:pPr>
        <w:spacing w:line="360" w:lineRule="auto"/>
        <w:ind w:left="1134"/>
        <w:rPr>
          <w:rFonts w:ascii="Arial" w:eastAsia="Arial Bold" w:hAnsi="Arial" w:cs="Arial"/>
          <w:color w:val="auto"/>
        </w:rPr>
      </w:pPr>
    </w:p>
    <w:p w:rsidR="005045C0" w:rsidRDefault="005045C0" w:rsidP="005045C0">
      <w:pPr>
        <w:spacing w:line="360" w:lineRule="auto"/>
        <w:rPr>
          <w:rFonts w:ascii="Arial" w:eastAsia="Arial" w:hAnsi="Arial" w:cs="Arial"/>
          <w:color w:val="auto"/>
        </w:rPr>
      </w:pPr>
    </w:p>
    <w:p w:rsidR="002D3BC2" w:rsidRPr="005045C0" w:rsidRDefault="005045C0" w:rsidP="00A60117">
      <w:pPr>
        <w:spacing w:line="360" w:lineRule="auto"/>
        <w:ind w:left="1134"/>
        <w:rPr>
          <w:rFonts w:ascii="Arial" w:eastAsia="Arial" w:hAnsi="Arial" w:cs="Arial"/>
          <w:b/>
          <w:color w:val="auto"/>
          <w:sz w:val="28"/>
          <w:szCs w:val="28"/>
        </w:rPr>
      </w:pPr>
      <w:r w:rsidRPr="005045C0">
        <w:rPr>
          <w:rFonts w:ascii="Arial" w:eastAsia="Arial" w:hAnsi="Arial" w:cs="Arial"/>
          <w:b/>
          <w:color w:val="auto"/>
          <w:sz w:val="28"/>
          <w:szCs w:val="28"/>
        </w:rPr>
        <w:t>Beitrag zum Europafest:</w:t>
      </w:r>
    </w:p>
    <w:p w:rsidR="005045C0" w:rsidRPr="005045C0" w:rsidRDefault="005045C0" w:rsidP="00A60117">
      <w:pPr>
        <w:spacing w:line="360" w:lineRule="auto"/>
        <w:ind w:left="1134"/>
        <w:rPr>
          <w:rFonts w:ascii="Arial" w:eastAsia="Arial" w:hAnsi="Arial" w:cs="Arial"/>
          <w:b/>
          <w:color w:val="auto"/>
          <w:sz w:val="28"/>
          <w:szCs w:val="28"/>
        </w:rPr>
      </w:pPr>
      <w:r w:rsidRPr="005045C0">
        <w:rPr>
          <w:rFonts w:ascii="Arial" w:eastAsia="Arial" w:hAnsi="Arial" w:cs="Arial"/>
          <w:b/>
          <w:color w:val="auto"/>
          <w:sz w:val="28"/>
          <w:szCs w:val="28"/>
        </w:rPr>
        <w:t>Wir machen Europa: Solidarisch. Sozial. Gerecht.</w:t>
      </w:r>
    </w:p>
    <w:p w:rsidR="005045C0" w:rsidRPr="005045C0" w:rsidRDefault="005045C0" w:rsidP="00A60117">
      <w:pPr>
        <w:spacing w:line="360" w:lineRule="auto"/>
        <w:ind w:left="1134"/>
        <w:rPr>
          <w:rFonts w:ascii="Arial" w:eastAsia="Arial" w:hAnsi="Arial" w:cs="Arial"/>
          <w:b/>
          <w:color w:val="auto"/>
          <w:sz w:val="28"/>
          <w:szCs w:val="28"/>
        </w:rPr>
      </w:pPr>
    </w:p>
    <w:p w:rsidR="007376FB" w:rsidRPr="00941667" w:rsidRDefault="002D3BC2" w:rsidP="00A60117">
      <w:pPr>
        <w:spacing w:line="360" w:lineRule="auto"/>
        <w:ind w:left="1134"/>
        <w:rPr>
          <w:rFonts w:ascii="Arial" w:eastAsia="Arial" w:hAnsi="Arial" w:cs="Arial"/>
          <w:color w:val="auto"/>
        </w:rPr>
      </w:pPr>
      <w:r>
        <w:rPr>
          <w:rFonts w:ascii="Arial" w:hAnsi="Arial" w:cs="Arial"/>
          <w:color w:val="auto"/>
        </w:rPr>
        <w:t>Stuttgart 17.5.2014</w:t>
      </w:r>
    </w:p>
    <w:p w:rsidR="007376FB" w:rsidRPr="00941667" w:rsidRDefault="007376FB" w:rsidP="00A60117">
      <w:pPr>
        <w:spacing w:line="360" w:lineRule="auto"/>
        <w:ind w:left="1134"/>
        <w:rPr>
          <w:rFonts w:ascii="Arial" w:eastAsia="Arial" w:hAnsi="Arial" w:cs="Arial"/>
          <w:color w:val="auto"/>
          <w:u w:color="C00000"/>
        </w:rPr>
      </w:pPr>
    </w:p>
    <w:p w:rsidR="007376FB" w:rsidRPr="00941667" w:rsidRDefault="007376FB" w:rsidP="00A60117">
      <w:pPr>
        <w:spacing w:line="360" w:lineRule="auto"/>
        <w:ind w:left="1134"/>
        <w:rPr>
          <w:rFonts w:ascii="Arial" w:eastAsia="Arial" w:hAnsi="Arial" w:cs="Arial"/>
          <w:color w:val="auto"/>
        </w:rPr>
      </w:pPr>
    </w:p>
    <w:p w:rsidR="007376FB" w:rsidRPr="00941667" w:rsidRDefault="007376FB" w:rsidP="00A60117">
      <w:pPr>
        <w:spacing w:line="360" w:lineRule="auto"/>
        <w:ind w:left="1134"/>
        <w:rPr>
          <w:rFonts w:ascii="Arial" w:eastAsia="Arial" w:hAnsi="Arial" w:cs="Arial"/>
          <w:color w:val="auto"/>
        </w:rPr>
      </w:pPr>
    </w:p>
    <w:p w:rsidR="007376FB" w:rsidRPr="00941667" w:rsidRDefault="007376FB" w:rsidP="00A60117">
      <w:pPr>
        <w:spacing w:line="360" w:lineRule="auto"/>
        <w:ind w:left="1134"/>
        <w:rPr>
          <w:rFonts w:ascii="Arial" w:eastAsia="Arial" w:hAnsi="Arial" w:cs="Arial"/>
          <w:color w:val="auto"/>
        </w:rPr>
      </w:pPr>
    </w:p>
    <w:p w:rsidR="007376FB" w:rsidRPr="00941667" w:rsidRDefault="007376FB" w:rsidP="00A60117">
      <w:pPr>
        <w:spacing w:line="360" w:lineRule="auto"/>
        <w:ind w:left="1134"/>
        <w:rPr>
          <w:rFonts w:ascii="Arial" w:eastAsia="Arial Bold" w:hAnsi="Arial" w:cs="Arial"/>
          <w:color w:val="auto"/>
        </w:rPr>
      </w:pPr>
    </w:p>
    <w:p w:rsidR="007376FB" w:rsidRPr="00941667" w:rsidRDefault="007376FB" w:rsidP="00A60117">
      <w:pPr>
        <w:spacing w:line="360" w:lineRule="auto"/>
        <w:ind w:left="1134"/>
        <w:rPr>
          <w:rFonts w:ascii="Arial" w:eastAsia="Arial" w:hAnsi="Arial" w:cs="Arial"/>
          <w:color w:val="auto"/>
        </w:rPr>
      </w:pPr>
    </w:p>
    <w:p w:rsidR="007376FB" w:rsidRPr="00941667" w:rsidRDefault="007376FB" w:rsidP="00A60117">
      <w:pPr>
        <w:spacing w:line="360" w:lineRule="auto"/>
        <w:ind w:left="1134"/>
        <w:rPr>
          <w:rFonts w:ascii="Arial" w:eastAsia="Arial" w:hAnsi="Arial" w:cs="Arial"/>
          <w:color w:val="auto"/>
        </w:rPr>
      </w:pPr>
    </w:p>
    <w:p w:rsidR="007376FB" w:rsidRPr="00941667" w:rsidRDefault="007376FB" w:rsidP="00A60117">
      <w:pPr>
        <w:spacing w:line="360" w:lineRule="auto"/>
        <w:ind w:left="1134"/>
        <w:rPr>
          <w:rFonts w:ascii="Arial" w:eastAsia="Arial" w:hAnsi="Arial" w:cs="Arial"/>
          <w:color w:val="auto"/>
        </w:rPr>
      </w:pPr>
    </w:p>
    <w:p w:rsidR="007376FB" w:rsidRPr="00941667" w:rsidRDefault="007376FB" w:rsidP="00A60117">
      <w:pPr>
        <w:spacing w:line="360" w:lineRule="auto"/>
        <w:rPr>
          <w:rFonts w:ascii="Arial" w:eastAsia="Arial" w:hAnsi="Arial" w:cs="Arial"/>
          <w:color w:val="auto"/>
        </w:rPr>
      </w:pPr>
    </w:p>
    <w:p w:rsidR="007376FB" w:rsidRPr="00941667" w:rsidRDefault="00230182" w:rsidP="00A60117">
      <w:pPr>
        <w:spacing w:line="360" w:lineRule="auto"/>
        <w:ind w:left="1134"/>
        <w:rPr>
          <w:rFonts w:ascii="Arial" w:eastAsia="Arial Bold" w:hAnsi="Arial" w:cs="Arial"/>
          <w:color w:val="auto"/>
          <w:u w:val="single"/>
        </w:rPr>
      </w:pPr>
      <w:r w:rsidRPr="00941667">
        <w:rPr>
          <w:rFonts w:ascii="Arial" w:hAnsi="Arial" w:cs="Arial"/>
          <w:color w:val="auto"/>
          <w:u w:val="single"/>
        </w:rPr>
        <w:t>Sperrfrist Redebeginn</w:t>
      </w:r>
    </w:p>
    <w:p w:rsidR="007376FB" w:rsidRPr="00941667" w:rsidRDefault="00230182" w:rsidP="00A60117">
      <w:pPr>
        <w:spacing w:line="360" w:lineRule="auto"/>
        <w:ind w:left="1134"/>
        <w:rPr>
          <w:rFonts w:ascii="Arial" w:eastAsia="Arial Bold" w:hAnsi="Arial" w:cs="Arial"/>
          <w:color w:val="auto"/>
        </w:rPr>
      </w:pPr>
      <w:r w:rsidRPr="00941667">
        <w:rPr>
          <w:rFonts w:ascii="Arial" w:hAnsi="Arial" w:cs="Arial"/>
          <w:color w:val="auto"/>
        </w:rPr>
        <w:t>Es gilt das gesprochene Wort!</w:t>
      </w:r>
    </w:p>
    <w:p w:rsidR="00752BC8" w:rsidRDefault="00230182" w:rsidP="00752BC8">
      <w:pPr>
        <w:spacing w:line="360" w:lineRule="auto"/>
        <w:rPr>
          <w:rFonts w:ascii="Arial" w:hAnsi="Arial" w:cs="Arial"/>
          <w:color w:val="auto"/>
        </w:rPr>
      </w:pPr>
      <w:r w:rsidRPr="00941667">
        <w:rPr>
          <w:rFonts w:ascii="Arial" w:eastAsia="Arial Bold" w:hAnsi="Arial" w:cs="Arial"/>
          <w:color w:val="auto"/>
        </w:rPr>
        <w:br w:type="page"/>
      </w:r>
      <w:r w:rsidR="002D3BC2">
        <w:rPr>
          <w:rFonts w:ascii="Arial" w:hAnsi="Arial" w:cs="Arial"/>
          <w:color w:val="auto"/>
        </w:rPr>
        <w:t>Meine sehr geehrten Damen und Herren,</w:t>
      </w:r>
    </w:p>
    <w:p w:rsidR="002D3BC2" w:rsidRDefault="002D3BC2" w:rsidP="00752BC8">
      <w:pPr>
        <w:spacing w:line="360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liebe Kolleginnen, liebe Kollegen.</w:t>
      </w:r>
    </w:p>
    <w:p w:rsidR="00E71C7D" w:rsidRDefault="00E71C7D" w:rsidP="00A60117">
      <w:pPr>
        <w:spacing w:after="200" w:line="360" w:lineRule="auto"/>
        <w:ind w:right="1134"/>
        <w:rPr>
          <w:rFonts w:ascii="Arial" w:hAnsi="Arial" w:cs="Arial"/>
          <w:color w:val="auto"/>
        </w:rPr>
      </w:pPr>
    </w:p>
    <w:p w:rsidR="007376FB" w:rsidRPr="00941667" w:rsidRDefault="00230182" w:rsidP="00A60117">
      <w:pPr>
        <w:spacing w:after="200" w:line="360" w:lineRule="auto"/>
        <w:ind w:right="1134"/>
        <w:rPr>
          <w:rFonts w:ascii="Arial" w:eastAsia="Arial" w:hAnsi="Arial" w:cs="Arial"/>
          <w:color w:val="auto"/>
        </w:rPr>
      </w:pPr>
      <w:r w:rsidRPr="00941667">
        <w:rPr>
          <w:rFonts w:ascii="Arial" w:hAnsi="Arial" w:cs="Arial"/>
          <w:color w:val="auto"/>
        </w:rPr>
        <w:t>in diesem Jahr 2014 jährt sich der Ausbruch des Ersten Weltkriegs zum einhundertsten Mal.</w:t>
      </w:r>
    </w:p>
    <w:p w:rsidR="007376FB" w:rsidRPr="00941667" w:rsidRDefault="00230182" w:rsidP="00A60117">
      <w:pPr>
        <w:spacing w:after="200" w:line="360" w:lineRule="auto"/>
        <w:ind w:right="1134"/>
        <w:rPr>
          <w:rFonts w:ascii="Arial" w:eastAsia="Arial" w:hAnsi="Arial" w:cs="Arial"/>
          <w:color w:val="auto"/>
        </w:rPr>
      </w:pPr>
      <w:r w:rsidRPr="00941667">
        <w:rPr>
          <w:rFonts w:ascii="Arial" w:hAnsi="Arial" w:cs="Arial"/>
          <w:color w:val="auto"/>
        </w:rPr>
        <w:t xml:space="preserve">Nur 25 Jahre später - vor 75 Jahren - musste die Welt den Ausbruch des Zweiten Weltkriegs erleben. </w:t>
      </w:r>
    </w:p>
    <w:p w:rsidR="007376FB" w:rsidRPr="00941667" w:rsidRDefault="00230182" w:rsidP="002D3BC2">
      <w:pPr>
        <w:spacing w:after="200" w:line="360" w:lineRule="auto"/>
        <w:ind w:right="1134"/>
        <w:rPr>
          <w:rFonts w:ascii="Arial" w:eastAsia="Arial" w:hAnsi="Arial" w:cs="Arial"/>
          <w:color w:val="auto"/>
        </w:rPr>
      </w:pPr>
      <w:r w:rsidRPr="00941667">
        <w:rPr>
          <w:rFonts w:ascii="Arial" w:hAnsi="Arial" w:cs="Arial"/>
          <w:color w:val="auto"/>
        </w:rPr>
        <w:t>Keiner von uns Nachgeborenen kann ermessen, wie viel Leid und Elend die Welt in diesen Kriegen erleben musste.</w:t>
      </w:r>
    </w:p>
    <w:p w:rsidR="007376FB" w:rsidRPr="00941667" w:rsidRDefault="002D3BC2" w:rsidP="00A60117">
      <w:pPr>
        <w:spacing w:after="200" w:line="360" w:lineRule="auto"/>
        <w:ind w:right="1134"/>
        <w:rPr>
          <w:rFonts w:ascii="Arial" w:eastAsia="Arial" w:hAnsi="Arial" w:cs="Arial"/>
          <w:color w:val="auto"/>
        </w:rPr>
      </w:pPr>
      <w:r>
        <w:rPr>
          <w:rFonts w:ascii="Arial" w:hAnsi="Arial" w:cs="Arial"/>
          <w:color w:val="auto"/>
        </w:rPr>
        <w:t>B</w:t>
      </w:r>
      <w:r w:rsidR="00230182" w:rsidRPr="00941667">
        <w:rPr>
          <w:rFonts w:ascii="Arial" w:hAnsi="Arial" w:cs="Arial"/>
          <w:color w:val="auto"/>
        </w:rPr>
        <w:t xml:space="preserve">eide Weltkriege haben ihre Wurzeln in Europa. </w:t>
      </w:r>
    </w:p>
    <w:p w:rsidR="003A5664" w:rsidRPr="00941667" w:rsidRDefault="00230182" w:rsidP="00A601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941667">
        <w:rPr>
          <w:rFonts w:ascii="Arial" w:hAnsi="Arial" w:cs="Arial"/>
          <w:color w:val="auto"/>
        </w:rPr>
        <w:t>Einem Kontinent, der über Jahrh</w:t>
      </w:r>
      <w:r w:rsidR="003A5664" w:rsidRPr="00941667">
        <w:rPr>
          <w:rFonts w:ascii="Arial" w:hAnsi="Arial" w:cs="Arial"/>
          <w:color w:val="auto"/>
        </w:rPr>
        <w:t>underte durch Eroberungskriege,</w:t>
      </w:r>
      <w:r w:rsidRPr="00941667">
        <w:rPr>
          <w:rFonts w:ascii="Arial" w:hAnsi="Arial" w:cs="Arial"/>
          <w:color w:val="auto"/>
        </w:rPr>
        <w:t xml:space="preserve"> nationalistische und rassistische </w:t>
      </w:r>
      <w:proofErr w:type="spellStart"/>
      <w:r w:rsidRPr="00941667">
        <w:rPr>
          <w:rFonts w:ascii="Arial" w:hAnsi="Arial" w:cs="Arial"/>
          <w:color w:val="auto"/>
        </w:rPr>
        <w:t>Greueltaten</w:t>
      </w:r>
      <w:proofErr w:type="spellEnd"/>
      <w:r w:rsidRPr="00941667">
        <w:rPr>
          <w:rFonts w:ascii="Arial" w:hAnsi="Arial" w:cs="Arial"/>
          <w:color w:val="auto"/>
        </w:rPr>
        <w:t xml:space="preserve"> geprägt war. </w:t>
      </w:r>
    </w:p>
    <w:p w:rsidR="005045C0" w:rsidRDefault="00230182" w:rsidP="00A601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941667">
        <w:rPr>
          <w:rFonts w:ascii="Arial" w:hAnsi="Arial" w:cs="Arial"/>
          <w:color w:val="auto"/>
        </w:rPr>
        <w:t>Heute schauen wir auf eine nahezu siebzigjährige Friedensphase in Mitteleuropa zurück.</w:t>
      </w:r>
      <w:r w:rsidR="00941667">
        <w:rPr>
          <w:rFonts w:ascii="Arial" w:hAnsi="Arial" w:cs="Arial"/>
          <w:color w:val="auto"/>
        </w:rPr>
        <w:t xml:space="preserve"> </w:t>
      </w:r>
    </w:p>
    <w:p w:rsidR="005045C0" w:rsidRDefault="00230182" w:rsidP="00A601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941667">
        <w:rPr>
          <w:rFonts w:ascii="Arial" w:hAnsi="Arial" w:cs="Arial"/>
          <w:color w:val="auto"/>
        </w:rPr>
        <w:t xml:space="preserve">Wir leben heute in der Europäischen Union in einem friedlichen Europa mit 28 Mitgliedsstaaten. </w:t>
      </w:r>
    </w:p>
    <w:p w:rsidR="007376FB" w:rsidRPr="00941667" w:rsidRDefault="00230182" w:rsidP="00A60117">
      <w:pPr>
        <w:spacing w:after="200" w:line="360" w:lineRule="auto"/>
        <w:ind w:right="1134"/>
        <w:rPr>
          <w:rFonts w:ascii="Arial" w:eastAsia="Arial" w:hAnsi="Arial" w:cs="Arial"/>
          <w:color w:val="auto"/>
        </w:rPr>
      </w:pPr>
      <w:r w:rsidRPr="00941667">
        <w:rPr>
          <w:rFonts w:ascii="Arial" w:hAnsi="Arial" w:cs="Arial"/>
          <w:color w:val="auto"/>
        </w:rPr>
        <w:t xml:space="preserve">Das ist das Ergebnis eines unvergleichlichen politischen Einigungsprozesses. </w:t>
      </w:r>
    </w:p>
    <w:p w:rsidR="005045C0" w:rsidRDefault="00230182" w:rsidP="00A601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941667">
        <w:rPr>
          <w:rFonts w:ascii="Arial" w:hAnsi="Arial" w:cs="Arial"/>
          <w:color w:val="auto"/>
        </w:rPr>
        <w:t>Mir ist diese europäische Entwicklung eine Herzensangelegenheit.</w:t>
      </w:r>
    </w:p>
    <w:p w:rsidR="005045C0" w:rsidRDefault="0006477B" w:rsidP="00A601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Wegen unserer Geschichte aber auch der Zukunft unserer Kinder.</w:t>
      </w:r>
    </w:p>
    <w:p w:rsidR="005045C0" w:rsidRDefault="00230182" w:rsidP="00A601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941667">
        <w:rPr>
          <w:rFonts w:ascii="Arial" w:hAnsi="Arial" w:cs="Arial"/>
          <w:color w:val="auto"/>
        </w:rPr>
        <w:t xml:space="preserve">Und auch aus politischer und wirtschaftlicher Notwendigkeit. </w:t>
      </w:r>
    </w:p>
    <w:p w:rsidR="005045C0" w:rsidRDefault="005045C0" w:rsidP="00A601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Meine sehr geehrte Damen und Herren, liebe Kolleginnen, liebe Kollegen! </w:t>
      </w:r>
    </w:p>
    <w:p w:rsidR="005045C0" w:rsidRPr="005C4DEE" w:rsidRDefault="00230182" w:rsidP="00A60117">
      <w:pPr>
        <w:spacing w:after="200" w:line="360" w:lineRule="auto"/>
        <w:ind w:right="1134"/>
        <w:rPr>
          <w:rFonts w:ascii="Arial" w:hAnsi="Arial" w:cs="Arial"/>
          <w:b/>
          <w:color w:val="auto"/>
        </w:rPr>
      </w:pPr>
      <w:r w:rsidRPr="005C4DEE">
        <w:rPr>
          <w:rFonts w:ascii="Arial" w:hAnsi="Arial" w:cs="Arial"/>
          <w:b/>
          <w:color w:val="auto"/>
        </w:rPr>
        <w:t>Es gibt keine Alternative zu einem einheitlichen, demo</w:t>
      </w:r>
      <w:r w:rsidR="005045C0" w:rsidRPr="005C4DEE">
        <w:rPr>
          <w:rFonts w:ascii="Arial" w:hAnsi="Arial" w:cs="Arial"/>
          <w:b/>
          <w:color w:val="auto"/>
        </w:rPr>
        <w:t>kratischen und sozialen Europa!</w:t>
      </w:r>
    </w:p>
    <w:p w:rsidR="007376FB" w:rsidRPr="00941667" w:rsidRDefault="005045C0" w:rsidP="00A60117">
      <w:pPr>
        <w:spacing w:after="200" w:line="360" w:lineRule="auto"/>
        <w:ind w:right="1134"/>
        <w:rPr>
          <w:rFonts w:ascii="Arial" w:eastAsia="Arial" w:hAnsi="Arial" w:cs="Arial"/>
          <w:color w:val="auto"/>
        </w:rPr>
      </w:pPr>
      <w:r>
        <w:rPr>
          <w:rFonts w:ascii="Arial" w:hAnsi="Arial" w:cs="Arial"/>
          <w:color w:val="auto"/>
        </w:rPr>
        <w:t>Die Europäische Union ist unverzich</w:t>
      </w:r>
      <w:r w:rsidR="00E71C7D">
        <w:rPr>
          <w:rFonts w:ascii="Arial" w:hAnsi="Arial" w:cs="Arial"/>
          <w:color w:val="auto"/>
        </w:rPr>
        <w:t>t</w:t>
      </w:r>
      <w:r>
        <w:rPr>
          <w:rFonts w:ascii="Arial" w:hAnsi="Arial" w:cs="Arial"/>
          <w:color w:val="auto"/>
        </w:rPr>
        <w:t>bar für Frieden</w:t>
      </w:r>
      <w:r w:rsidR="00230182" w:rsidRPr="00941667">
        <w:rPr>
          <w:rFonts w:ascii="Arial" w:hAnsi="Arial" w:cs="Arial"/>
          <w:color w:val="auto"/>
        </w:rPr>
        <w:t xml:space="preserve"> und Freiheitsrechte </w:t>
      </w:r>
      <w:r>
        <w:rPr>
          <w:rFonts w:ascii="Arial" w:hAnsi="Arial" w:cs="Arial"/>
          <w:color w:val="auto"/>
        </w:rPr>
        <w:t>auf unserem Kontinent!</w:t>
      </w:r>
    </w:p>
    <w:p w:rsidR="005045C0" w:rsidRDefault="005045C0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Dauerhafter Frieden aber </w:t>
      </w:r>
      <w:r w:rsidRPr="005045C0">
        <w:rPr>
          <w:rFonts w:ascii="Arial" w:hAnsi="Arial" w:cs="Arial"/>
          <w:color w:val="auto"/>
        </w:rPr>
        <w:t>ist ohne Demokratie, soziale Gerechtigkeit und die Chance auf ein selbstbestimmtes Leben nicht zu haben.</w:t>
      </w:r>
    </w:p>
    <w:p w:rsidR="00767E17" w:rsidRPr="00767E17" w:rsidRDefault="005045C0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So wie die EU sich heute darstellt wirkt </w:t>
      </w:r>
      <w:r w:rsidR="00767E17" w:rsidRPr="00767E17">
        <w:rPr>
          <w:rFonts w:ascii="Arial" w:hAnsi="Arial" w:cs="Arial"/>
          <w:color w:val="auto"/>
        </w:rPr>
        <w:t>diese A</w:t>
      </w:r>
      <w:r>
        <w:rPr>
          <w:rFonts w:ascii="Arial" w:hAnsi="Arial" w:cs="Arial"/>
          <w:color w:val="auto"/>
        </w:rPr>
        <w:t>ufzählung wie eine Mängelliste.</w:t>
      </w:r>
    </w:p>
    <w:p w:rsidR="00767E17" w:rsidRPr="00767E17" w:rsidRDefault="005045C0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Demokratie, soziale Gerechtigkeit und selbstbestimmtes Leben – das kann nicht gedeihen, wenn</w:t>
      </w:r>
      <w:r w:rsidR="00767E17" w:rsidRPr="00767E17">
        <w:rPr>
          <w:rFonts w:ascii="Arial" w:hAnsi="Arial" w:cs="Arial"/>
          <w:color w:val="auto"/>
        </w:rPr>
        <w:t xml:space="preserve"> die E</w:t>
      </w:r>
      <w:r>
        <w:rPr>
          <w:rFonts w:ascii="Arial" w:hAnsi="Arial" w:cs="Arial"/>
          <w:color w:val="auto"/>
        </w:rPr>
        <w:t>U</w:t>
      </w:r>
      <w:r w:rsidR="00767E17" w:rsidRPr="00767E17">
        <w:rPr>
          <w:rFonts w:ascii="Arial" w:hAnsi="Arial" w:cs="Arial"/>
          <w:color w:val="auto"/>
        </w:rPr>
        <w:t xml:space="preserve"> zu einem Einlagensicherungssystem und Inkassobüro für Staatsschulden verkommt</w:t>
      </w:r>
      <w:r>
        <w:rPr>
          <w:rFonts w:ascii="Arial" w:hAnsi="Arial" w:cs="Arial"/>
          <w:color w:val="auto"/>
        </w:rPr>
        <w:t>.</w:t>
      </w:r>
    </w:p>
    <w:p w:rsidR="00F12D48" w:rsidRDefault="00F12D48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Um es klar zu sagen: </w:t>
      </w:r>
    </w:p>
    <w:p w:rsidR="00F12D48" w:rsidRDefault="00767E17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767E17">
        <w:rPr>
          <w:rFonts w:ascii="Arial" w:hAnsi="Arial" w:cs="Arial"/>
          <w:color w:val="auto"/>
        </w:rPr>
        <w:t>Die Hilfspakete für die Krisenstaa</w:t>
      </w:r>
      <w:r w:rsidR="005045C0">
        <w:rPr>
          <w:rFonts w:ascii="Arial" w:hAnsi="Arial" w:cs="Arial"/>
          <w:color w:val="auto"/>
        </w:rPr>
        <w:t>ten</w:t>
      </w:r>
      <w:r w:rsidR="00F12D48">
        <w:rPr>
          <w:rFonts w:ascii="Arial" w:hAnsi="Arial" w:cs="Arial"/>
          <w:color w:val="auto"/>
        </w:rPr>
        <w:t xml:space="preserve"> entfalten selbstverständlich eine Wirkung. </w:t>
      </w:r>
    </w:p>
    <w:p w:rsidR="0006477B" w:rsidRDefault="0006477B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Doch nicht bei den Menschen. </w:t>
      </w:r>
    </w:p>
    <w:p w:rsidR="00F12D48" w:rsidRDefault="00F12D48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Die Milliarden Steuergelder wechseln </w:t>
      </w:r>
      <w:r w:rsidR="0006477B">
        <w:rPr>
          <w:rFonts w:ascii="Arial" w:hAnsi="Arial" w:cs="Arial"/>
          <w:color w:val="auto"/>
        </w:rPr>
        <w:t xml:space="preserve">den Besitzer – zu oft </w:t>
      </w:r>
      <w:r w:rsidR="00767E17" w:rsidRPr="00767E17">
        <w:rPr>
          <w:rFonts w:ascii="Arial" w:hAnsi="Arial" w:cs="Arial"/>
          <w:color w:val="auto"/>
        </w:rPr>
        <w:t>vom Steuerzahler zu den Banken</w:t>
      </w:r>
      <w:r>
        <w:rPr>
          <w:rFonts w:ascii="Arial" w:hAnsi="Arial" w:cs="Arial"/>
          <w:color w:val="auto"/>
        </w:rPr>
        <w:t xml:space="preserve"> und </w:t>
      </w:r>
      <w:r w:rsidR="00767E17" w:rsidRPr="00767E17">
        <w:rPr>
          <w:rFonts w:ascii="Arial" w:hAnsi="Arial" w:cs="Arial"/>
          <w:color w:val="auto"/>
        </w:rPr>
        <w:t>Finanzinvestoren</w:t>
      </w:r>
      <w:r>
        <w:rPr>
          <w:rFonts w:ascii="Arial" w:hAnsi="Arial" w:cs="Arial"/>
          <w:color w:val="auto"/>
        </w:rPr>
        <w:t xml:space="preserve">. </w:t>
      </w:r>
    </w:p>
    <w:p w:rsidR="00F12D48" w:rsidRPr="005C4DEE" w:rsidRDefault="00F12D48" w:rsidP="00767E17">
      <w:pPr>
        <w:spacing w:after="200" w:line="360" w:lineRule="auto"/>
        <w:ind w:right="1134"/>
        <w:rPr>
          <w:rFonts w:ascii="Arial" w:hAnsi="Arial" w:cs="Arial"/>
          <w:b/>
          <w:color w:val="auto"/>
        </w:rPr>
      </w:pPr>
      <w:r w:rsidRPr="005C4DEE">
        <w:rPr>
          <w:rFonts w:ascii="Arial" w:hAnsi="Arial" w:cs="Arial"/>
          <w:b/>
          <w:color w:val="auto"/>
        </w:rPr>
        <w:t xml:space="preserve">Das ist nicht das Europa, das ich will, </w:t>
      </w:r>
      <w:proofErr w:type="gramStart"/>
      <w:r w:rsidRPr="005C4DEE">
        <w:rPr>
          <w:rFonts w:ascii="Arial" w:hAnsi="Arial" w:cs="Arial"/>
          <w:b/>
          <w:color w:val="auto"/>
        </w:rPr>
        <w:t>das</w:t>
      </w:r>
      <w:proofErr w:type="gramEnd"/>
      <w:r w:rsidRPr="005C4DEE">
        <w:rPr>
          <w:rFonts w:ascii="Arial" w:hAnsi="Arial" w:cs="Arial"/>
          <w:b/>
          <w:color w:val="auto"/>
        </w:rPr>
        <w:t xml:space="preserve"> wir wollen!</w:t>
      </w:r>
    </w:p>
    <w:p w:rsidR="00767E17" w:rsidRPr="00767E17" w:rsidRDefault="005C4DEE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Die Folgen der unheimlichen Allianz rechts-liberaler Regierungen und der Troika </w:t>
      </w:r>
      <w:r w:rsidR="00767E17" w:rsidRPr="00767E17">
        <w:rPr>
          <w:rFonts w:ascii="Arial" w:hAnsi="Arial" w:cs="Arial"/>
          <w:color w:val="auto"/>
        </w:rPr>
        <w:t>liegen auf der Hand: M</w:t>
      </w:r>
      <w:r w:rsidR="00F12D48">
        <w:rPr>
          <w:rFonts w:ascii="Arial" w:hAnsi="Arial" w:cs="Arial"/>
          <w:color w:val="auto"/>
        </w:rPr>
        <w:t>assenarbeitslosigkeit, Sozialab</w:t>
      </w:r>
      <w:r w:rsidR="00767E17" w:rsidRPr="00767E17">
        <w:rPr>
          <w:rFonts w:ascii="Arial" w:hAnsi="Arial" w:cs="Arial"/>
          <w:color w:val="auto"/>
        </w:rPr>
        <w:t xml:space="preserve">bau, Entrechtung von Arbeitnehmern und Arbeitnehmerinnen und schlichte Not prägen in vielen Ländern der Europäischen Union das Leben der Menschen. </w:t>
      </w:r>
    </w:p>
    <w:p w:rsidR="0006477B" w:rsidRDefault="0006477B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Kurzum: Daseinsvorsorge</w:t>
      </w:r>
      <w:r w:rsidR="00767E17" w:rsidRPr="00767E17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und Lebensperspektiven von Millionen Menschen werden</w:t>
      </w:r>
      <w:r w:rsidR="00767E17" w:rsidRPr="00767E17">
        <w:rPr>
          <w:rFonts w:ascii="Arial" w:hAnsi="Arial" w:cs="Arial"/>
          <w:color w:val="auto"/>
        </w:rPr>
        <w:t xml:space="preserve"> unter Finanzierungsvorbehalt gestellt!</w:t>
      </w:r>
    </w:p>
    <w:p w:rsidR="00312175" w:rsidRDefault="00312175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In Südeuropa sind bis zu 60 Prozent der Jugendlichen ohne Arbeit.</w:t>
      </w:r>
    </w:p>
    <w:p w:rsidR="00312175" w:rsidRDefault="00312175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767E17">
        <w:rPr>
          <w:rFonts w:ascii="Arial" w:hAnsi="Arial" w:cs="Arial"/>
          <w:color w:val="auto"/>
        </w:rPr>
        <w:t xml:space="preserve"> 2008 waren in Spanien über 12 Millionen Arbeitsplätze tarifvertraglich geschützt.</w:t>
      </w:r>
      <w:r>
        <w:rPr>
          <w:rFonts w:ascii="Arial" w:hAnsi="Arial" w:cs="Arial"/>
          <w:color w:val="auto"/>
        </w:rPr>
        <w:t xml:space="preserve"> 2013 noch ganze 4,6 Millionen!</w:t>
      </w:r>
    </w:p>
    <w:p w:rsidR="00312175" w:rsidRDefault="0006477B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Der </w:t>
      </w:r>
      <w:r w:rsidR="00312175">
        <w:rPr>
          <w:rFonts w:ascii="Arial" w:hAnsi="Arial" w:cs="Arial"/>
          <w:color w:val="auto"/>
        </w:rPr>
        <w:t>Fortschritt</w:t>
      </w:r>
      <w:r>
        <w:rPr>
          <w:rFonts w:ascii="Arial" w:hAnsi="Arial" w:cs="Arial"/>
          <w:color w:val="auto"/>
        </w:rPr>
        <w:t>s</w:t>
      </w:r>
      <w:r w:rsidR="00312175">
        <w:rPr>
          <w:rFonts w:ascii="Arial" w:hAnsi="Arial" w:cs="Arial"/>
          <w:color w:val="auto"/>
        </w:rPr>
        <w:t xml:space="preserve">bericht der EU hält fest, dass ein Viertel aller Menschen Europa von Armut und sozialer Ausgrenzung bedroht sind. </w:t>
      </w:r>
    </w:p>
    <w:p w:rsidR="0006477B" w:rsidRDefault="0006477B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Das ist kein Fortschritt, das ist ein </w:t>
      </w:r>
      <w:r w:rsidR="003F1A82">
        <w:rPr>
          <w:rFonts w:ascii="Arial" w:hAnsi="Arial" w:cs="Arial"/>
          <w:color w:val="auto"/>
        </w:rPr>
        <w:t xml:space="preserve">massiver </w:t>
      </w:r>
      <w:r>
        <w:rPr>
          <w:rFonts w:ascii="Arial" w:hAnsi="Arial" w:cs="Arial"/>
          <w:color w:val="auto"/>
        </w:rPr>
        <w:t>Rückschritt zu Lasten der</w:t>
      </w:r>
      <w:r w:rsidR="003F1A82">
        <w:rPr>
          <w:rFonts w:ascii="Arial" w:hAnsi="Arial" w:cs="Arial"/>
          <w:color w:val="auto"/>
        </w:rPr>
        <w:t xml:space="preserve"> Bürgerinnen und Bürger Europas.</w:t>
      </w:r>
    </w:p>
    <w:p w:rsidR="0006477B" w:rsidRDefault="0006477B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</w:p>
    <w:p w:rsidR="00312175" w:rsidRDefault="00F12D48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Da muss man sich nicht wundern, dass die Bürgerinnen und Bürger sich abwenden von Europa!</w:t>
      </w:r>
    </w:p>
    <w:p w:rsidR="005C4DEE" w:rsidRDefault="00767E17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767E17">
        <w:rPr>
          <w:rFonts w:ascii="Arial" w:hAnsi="Arial" w:cs="Arial"/>
          <w:color w:val="auto"/>
        </w:rPr>
        <w:t xml:space="preserve">Richtig ist: </w:t>
      </w:r>
    </w:p>
    <w:p w:rsidR="00767E17" w:rsidRPr="005C4DEE" w:rsidRDefault="005C4DEE" w:rsidP="00767E17">
      <w:pPr>
        <w:spacing w:after="200" w:line="360" w:lineRule="auto"/>
        <w:ind w:right="1134"/>
        <w:rPr>
          <w:rFonts w:ascii="Arial" w:hAnsi="Arial" w:cs="Arial"/>
          <w:b/>
          <w:color w:val="auto"/>
        </w:rPr>
      </w:pPr>
      <w:r w:rsidRPr="005C4DEE">
        <w:rPr>
          <w:rFonts w:ascii="Arial" w:hAnsi="Arial" w:cs="Arial"/>
          <w:b/>
          <w:color w:val="auto"/>
        </w:rPr>
        <w:t>Es</w:t>
      </w:r>
      <w:r w:rsidR="00767E17" w:rsidRPr="005C4DEE">
        <w:rPr>
          <w:rFonts w:ascii="Arial" w:hAnsi="Arial" w:cs="Arial"/>
          <w:b/>
          <w:color w:val="auto"/>
        </w:rPr>
        <w:t xml:space="preserve"> gibt einen </w:t>
      </w:r>
      <w:r w:rsidR="00312175" w:rsidRPr="005C4DEE">
        <w:rPr>
          <w:rFonts w:ascii="Arial" w:hAnsi="Arial" w:cs="Arial"/>
          <w:b/>
          <w:color w:val="auto"/>
        </w:rPr>
        <w:t xml:space="preserve">Verteilungskonflikt in Europa. </w:t>
      </w:r>
    </w:p>
    <w:p w:rsidR="003F1A82" w:rsidRDefault="003F1A82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Aber dies ist kein Verteilungskonflikt zwischen den Arbeitnehmerinnen und Arbeitnehmern, den Bürgerinnen und Bürgern der Länder Europas. Kein Verteilungskonflikt zwischen Nord und Süd, Deutschen und Griechen, Italienern, Spaniern, Portugiesen.</w:t>
      </w:r>
    </w:p>
    <w:p w:rsidR="00767E17" w:rsidRPr="00767E17" w:rsidRDefault="003F1A82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Es ist ein Verteilungskonflikt </w:t>
      </w:r>
      <w:r w:rsidR="00767E17" w:rsidRPr="00767E17">
        <w:rPr>
          <w:rFonts w:ascii="Arial" w:hAnsi="Arial" w:cs="Arial"/>
          <w:color w:val="auto"/>
        </w:rPr>
        <w:t xml:space="preserve">zwischen sozialen Klassen über die Grenzen </w:t>
      </w:r>
      <w:r w:rsidR="00312175">
        <w:rPr>
          <w:rFonts w:ascii="Arial" w:hAnsi="Arial" w:cs="Arial"/>
          <w:color w:val="auto"/>
        </w:rPr>
        <w:t>hinweg</w:t>
      </w:r>
      <w:r w:rsidR="00992EDA">
        <w:rPr>
          <w:rFonts w:ascii="Arial" w:hAnsi="Arial" w:cs="Arial"/>
          <w:color w:val="auto"/>
        </w:rPr>
        <w:t>.</w:t>
      </w:r>
    </w:p>
    <w:p w:rsidR="00767E17" w:rsidRPr="00767E17" w:rsidRDefault="00312175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</w:t>
      </w:r>
      <w:r w:rsidR="00767E17" w:rsidRPr="00767E17">
        <w:rPr>
          <w:rFonts w:ascii="Arial" w:hAnsi="Arial" w:cs="Arial"/>
          <w:color w:val="auto"/>
        </w:rPr>
        <w:t xml:space="preserve">ie ärmere Hälfte der deutschen Bevölkerung, die über kein Vermögen verfügt, hat </w:t>
      </w:r>
      <w:r>
        <w:rPr>
          <w:rFonts w:ascii="Arial" w:hAnsi="Arial" w:cs="Arial"/>
          <w:color w:val="auto"/>
        </w:rPr>
        <w:t xml:space="preserve">nicht </w:t>
      </w:r>
      <w:r w:rsidR="00767E17" w:rsidRPr="00767E17">
        <w:rPr>
          <w:rFonts w:ascii="Arial" w:hAnsi="Arial" w:cs="Arial"/>
          <w:color w:val="auto"/>
        </w:rPr>
        <w:t>v</w:t>
      </w:r>
      <w:r>
        <w:rPr>
          <w:rFonts w:ascii="Arial" w:hAnsi="Arial" w:cs="Arial"/>
          <w:color w:val="auto"/>
        </w:rPr>
        <w:t xml:space="preserve">iel gemein mit den reichsten 10 Prozent Deutschen, die </w:t>
      </w:r>
      <w:r w:rsidR="00767E17" w:rsidRPr="00767E17">
        <w:rPr>
          <w:rFonts w:ascii="Arial" w:hAnsi="Arial" w:cs="Arial"/>
          <w:color w:val="auto"/>
        </w:rPr>
        <w:t xml:space="preserve">über die Hälfte </w:t>
      </w:r>
      <w:r>
        <w:rPr>
          <w:rFonts w:ascii="Arial" w:hAnsi="Arial" w:cs="Arial"/>
          <w:color w:val="auto"/>
        </w:rPr>
        <w:t>des g</w:t>
      </w:r>
      <w:r w:rsidR="00767E17" w:rsidRPr="00767E17">
        <w:rPr>
          <w:rFonts w:ascii="Arial" w:hAnsi="Arial" w:cs="Arial"/>
          <w:color w:val="auto"/>
        </w:rPr>
        <w:t>esamt</w:t>
      </w:r>
      <w:r>
        <w:rPr>
          <w:rFonts w:ascii="Arial" w:hAnsi="Arial" w:cs="Arial"/>
          <w:color w:val="auto"/>
        </w:rPr>
        <w:t>en V</w:t>
      </w:r>
      <w:r w:rsidR="00767E17" w:rsidRPr="00767E17">
        <w:rPr>
          <w:rFonts w:ascii="Arial" w:hAnsi="Arial" w:cs="Arial"/>
          <w:color w:val="auto"/>
        </w:rPr>
        <w:t xml:space="preserve">ermögens </w:t>
      </w:r>
      <w:r>
        <w:rPr>
          <w:rFonts w:ascii="Arial" w:hAnsi="Arial" w:cs="Arial"/>
          <w:color w:val="auto"/>
        </w:rPr>
        <w:t>besitzen</w:t>
      </w:r>
      <w:r w:rsidR="00E71C7D">
        <w:rPr>
          <w:rFonts w:ascii="Arial" w:hAnsi="Arial" w:cs="Arial"/>
          <w:color w:val="auto"/>
        </w:rPr>
        <w:t>.</w:t>
      </w:r>
    </w:p>
    <w:p w:rsidR="00767E17" w:rsidRPr="00767E17" w:rsidRDefault="00312175" w:rsidP="002D4740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Der deutsche </w:t>
      </w:r>
      <w:proofErr w:type="spellStart"/>
      <w:r w:rsidR="00767E17" w:rsidRPr="00767E17">
        <w:rPr>
          <w:rFonts w:ascii="Arial" w:hAnsi="Arial" w:cs="Arial"/>
          <w:color w:val="auto"/>
        </w:rPr>
        <w:t>Niedriglöhner</w:t>
      </w:r>
      <w:proofErr w:type="spellEnd"/>
      <w:r w:rsidR="00767E17" w:rsidRPr="00767E17">
        <w:rPr>
          <w:rFonts w:ascii="Arial" w:hAnsi="Arial" w:cs="Arial"/>
          <w:color w:val="auto"/>
        </w:rPr>
        <w:t>, der kaum die Stromrechnung bezahlen kann</w:t>
      </w:r>
      <w:r w:rsidR="002D4740">
        <w:rPr>
          <w:rFonts w:ascii="Arial" w:hAnsi="Arial" w:cs="Arial"/>
          <w:color w:val="auto"/>
        </w:rPr>
        <w:t>, hat sehr viel mehr mit denjenigen Gr</w:t>
      </w:r>
      <w:r w:rsidR="00E71C7D">
        <w:rPr>
          <w:rFonts w:ascii="Arial" w:hAnsi="Arial" w:cs="Arial"/>
          <w:color w:val="auto"/>
        </w:rPr>
        <w:t>iechen gemeinsam, denen der Strom</w:t>
      </w:r>
      <w:r w:rsidR="002D4740">
        <w:rPr>
          <w:rFonts w:ascii="Arial" w:hAnsi="Arial" w:cs="Arial"/>
          <w:color w:val="auto"/>
        </w:rPr>
        <w:t xml:space="preserve"> schon abgestellt wurde </w:t>
      </w:r>
    </w:p>
    <w:p w:rsidR="00767E17" w:rsidRPr="00767E17" w:rsidRDefault="00767E17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767E17">
        <w:rPr>
          <w:rFonts w:ascii="Arial" w:hAnsi="Arial" w:cs="Arial"/>
          <w:color w:val="auto"/>
        </w:rPr>
        <w:t xml:space="preserve">Wir müssen bei der Analyse </w:t>
      </w:r>
      <w:r w:rsidR="002D4740">
        <w:rPr>
          <w:rFonts w:ascii="Arial" w:hAnsi="Arial" w:cs="Arial"/>
          <w:color w:val="auto"/>
        </w:rPr>
        <w:t>der Lage stärker unterscheiden.</w:t>
      </w:r>
    </w:p>
    <w:p w:rsidR="002D4740" w:rsidRDefault="00767E17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767E17">
        <w:rPr>
          <w:rFonts w:ascii="Arial" w:hAnsi="Arial" w:cs="Arial"/>
          <w:color w:val="auto"/>
        </w:rPr>
        <w:t>Und zwar grenzüberschreitend zwischen den Prof</w:t>
      </w:r>
      <w:r w:rsidR="002D4740">
        <w:rPr>
          <w:rFonts w:ascii="Arial" w:hAnsi="Arial" w:cs="Arial"/>
          <w:color w:val="auto"/>
        </w:rPr>
        <w:t>iteuren der Krise und deren Leidtragenden.</w:t>
      </w:r>
    </w:p>
    <w:p w:rsidR="00767E17" w:rsidRPr="00767E17" w:rsidRDefault="002D4740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</w:t>
      </w:r>
      <w:r w:rsidR="00767E17" w:rsidRPr="00767E17">
        <w:rPr>
          <w:rFonts w:ascii="Arial" w:hAnsi="Arial" w:cs="Arial"/>
          <w:color w:val="auto"/>
        </w:rPr>
        <w:t>wischen Verursachern und Opfern</w:t>
      </w:r>
      <w:r>
        <w:rPr>
          <w:rFonts w:ascii="Arial" w:hAnsi="Arial" w:cs="Arial"/>
          <w:color w:val="auto"/>
        </w:rPr>
        <w:t>. Z</w:t>
      </w:r>
      <w:r w:rsidR="00767E17" w:rsidRPr="00767E17">
        <w:rPr>
          <w:rFonts w:ascii="Arial" w:hAnsi="Arial" w:cs="Arial"/>
          <w:color w:val="auto"/>
        </w:rPr>
        <w:t>wischen</w:t>
      </w:r>
      <w:r>
        <w:rPr>
          <w:rFonts w:ascii="Arial" w:hAnsi="Arial" w:cs="Arial"/>
          <w:color w:val="auto"/>
        </w:rPr>
        <w:t xml:space="preserve"> Wohlhabenden und Habenichtsen.</w:t>
      </w:r>
    </w:p>
    <w:p w:rsidR="00767E17" w:rsidRPr="00767E17" w:rsidRDefault="00767E17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767E17">
        <w:rPr>
          <w:rFonts w:ascii="Arial" w:hAnsi="Arial" w:cs="Arial"/>
          <w:color w:val="auto"/>
        </w:rPr>
        <w:t>Der Versuch</w:t>
      </w:r>
      <w:r w:rsidR="002D4740">
        <w:rPr>
          <w:rFonts w:ascii="Arial" w:hAnsi="Arial" w:cs="Arial"/>
          <w:color w:val="auto"/>
        </w:rPr>
        <w:t xml:space="preserve">, die </w:t>
      </w:r>
      <w:r w:rsidRPr="00767E17">
        <w:rPr>
          <w:rFonts w:ascii="Arial" w:hAnsi="Arial" w:cs="Arial"/>
          <w:color w:val="auto"/>
        </w:rPr>
        <w:t>Völker gegeneinander aufzuhetzen ist ein plumpes Ablen</w:t>
      </w:r>
      <w:r w:rsidR="002D4740">
        <w:rPr>
          <w:rFonts w:ascii="Arial" w:hAnsi="Arial" w:cs="Arial"/>
          <w:color w:val="auto"/>
        </w:rPr>
        <w:t>kungsmanöver.</w:t>
      </w:r>
    </w:p>
    <w:p w:rsidR="00767E17" w:rsidRPr="00992EDA" w:rsidRDefault="00767E17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992EDA">
        <w:rPr>
          <w:rFonts w:ascii="Arial" w:hAnsi="Arial" w:cs="Arial"/>
          <w:color w:val="auto"/>
        </w:rPr>
        <w:t>Mit dem Ziel, Verantwortlichkeiten zu verschleiern und Geg</w:t>
      </w:r>
      <w:r w:rsidR="003F1A82" w:rsidRPr="00992EDA">
        <w:rPr>
          <w:rFonts w:ascii="Arial" w:hAnsi="Arial" w:cs="Arial"/>
          <w:color w:val="auto"/>
        </w:rPr>
        <w:t xml:space="preserve">enwehr </w:t>
      </w:r>
      <w:r w:rsidR="002D4740" w:rsidRPr="00992EDA">
        <w:rPr>
          <w:rFonts w:ascii="Arial" w:hAnsi="Arial" w:cs="Arial"/>
          <w:color w:val="auto"/>
        </w:rPr>
        <w:t xml:space="preserve">zu schwächen. </w:t>
      </w:r>
    </w:p>
    <w:p w:rsidR="003F1A82" w:rsidRPr="00F90004" w:rsidRDefault="003F1A82" w:rsidP="003F1A82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Di</w:t>
      </w:r>
      <w:r w:rsidRPr="00F90004">
        <w:rPr>
          <w:rFonts w:ascii="Arial" w:hAnsi="Arial" w:cs="Arial"/>
          <w:color w:val="auto"/>
        </w:rPr>
        <w:t>ese</w:t>
      </w:r>
      <w:r>
        <w:rPr>
          <w:rFonts w:ascii="Arial" w:hAnsi="Arial" w:cs="Arial"/>
          <w:color w:val="auto"/>
        </w:rPr>
        <w:t>n</w:t>
      </w:r>
      <w:r w:rsidRPr="00F90004">
        <w:rPr>
          <w:rFonts w:ascii="Arial" w:hAnsi="Arial" w:cs="Arial"/>
          <w:color w:val="auto"/>
        </w:rPr>
        <w:t xml:space="preserve"> scheinbar so schlauen </w:t>
      </w:r>
      <w:proofErr w:type="spellStart"/>
      <w:r w:rsidRPr="00F90004">
        <w:rPr>
          <w:rFonts w:ascii="Arial" w:hAnsi="Arial" w:cs="Arial"/>
          <w:color w:val="auto"/>
        </w:rPr>
        <w:t>Professörchen</w:t>
      </w:r>
      <w:proofErr w:type="spellEnd"/>
      <w:r w:rsidRPr="00F90004">
        <w:rPr>
          <w:rFonts w:ascii="Arial" w:hAnsi="Arial" w:cs="Arial"/>
          <w:color w:val="auto"/>
        </w:rPr>
        <w:t xml:space="preserve"> von der sogenann</w:t>
      </w:r>
      <w:r>
        <w:rPr>
          <w:rFonts w:ascii="Arial" w:hAnsi="Arial" w:cs="Arial"/>
          <w:color w:val="auto"/>
        </w:rPr>
        <w:t>ten Alternative für Deutschland sei gesagt:</w:t>
      </w:r>
      <w:r w:rsidRPr="00F90004">
        <w:rPr>
          <w:rFonts w:ascii="Arial" w:hAnsi="Arial" w:cs="Arial"/>
          <w:color w:val="auto"/>
        </w:rPr>
        <w:t xml:space="preserve"> </w:t>
      </w:r>
    </w:p>
    <w:p w:rsidR="003F1A82" w:rsidRPr="00F90004" w:rsidRDefault="003F1A82" w:rsidP="003F1A82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F90004">
        <w:rPr>
          <w:rFonts w:ascii="Arial" w:hAnsi="Arial" w:cs="Arial"/>
          <w:color w:val="auto"/>
        </w:rPr>
        <w:t>Deutschlands Wohlstand baut auf der europäischen Integration auf.</w:t>
      </w:r>
    </w:p>
    <w:p w:rsidR="003F1A82" w:rsidRDefault="003F1A82" w:rsidP="003F1A82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F90004">
        <w:rPr>
          <w:rFonts w:ascii="Arial" w:hAnsi="Arial" w:cs="Arial"/>
          <w:color w:val="auto"/>
        </w:rPr>
        <w:t xml:space="preserve">Es ist doch barer Unsinn, in einem Ausstieg Perspektiven zu sehen! </w:t>
      </w:r>
      <w:r>
        <w:rPr>
          <w:rFonts w:ascii="Arial" w:hAnsi="Arial" w:cs="Arial"/>
          <w:color w:val="auto"/>
        </w:rPr>
        <w:t xml:space="preserve"> </w:t>
      </w:r>
    </w:p>
    <w:p w:rsidR="002A069A" w:rsidRDefault="00992EDA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Man konnte darüber streiten, ob die Einführung des Euro in allen Ländern richtig war.</w:t>
      </w:r>
    </w:p>
    <w:p w:rsidR="00992EDA" w:rsidRDefault="00992EDA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Aber es ist müßig</w:t>
      </w:r>
      <w:r w:rsidR="002A069A">
        <w:rPr>
          <w:rFonts w:ascii="Arial" w:hAnsi="Arial" w:cs="Arial"/>
          <w:color w:val="auto"/>
        </w:rPr>
        <w:t>,</w:t>
      </w:r>
      <w:r>
        <w:rPr>
          <w:rFonts w:ascii="Arial" w:hAnsi="Arial" w:cs="Arial"/>
          <w:color w:val="auto"/>
        </w:rPr>
        <w:t xml:space="preserve"> heute darüber zu streiten,</w:t>
      </w:r>
      <w:r w:rsidR="002A069A">
        <w:rPr>
          <w:rFonts w:ascii="Arial" w:hAnsi="Arial" w:cs="Arial"/>
          <w:color w:val="auto"/>
        </w:rPr>
        <w:t xml:space="preserve"> ob man </w:t>
      </w:r>
      <w:r>
        <w:rPr>
          <w:rFonts w:ascii="Arial" w:hAnsi="Arial" w:cs="Arial"/>
          <w:color w:val="auto"/>
        </w:rPr>
        <w:t>diesen Schritt rückgängig mach</w:t>
      </w:r>
      <w:r w:rsidR="002A069A">
        <w:rPr>
          <w:rFonts w:ascii="Arial" w:hAnsi="Arial" w:cs="Arial"/>
          <w:color w:val="auto"/>
        </w:rPr>
        <w:t>t</w:t>
      </w:r>
      <w:r>
        <w:rPr>
          <w:rFonts w:ascii="Arial" w:hAnsi="Arial" w:cs="Arial"/>
          <w:color w:val="auto"/>
        </w:rPr>
        <w:t xml:space="preserve">. </w:t>
      </w:r>
    </w:p>
    <w:p w:rsidR="002A069A" w:rsidRDefault="00992EDA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Man kann das Rad der Geschichte nicht zurückdrehen, ohne das europäische Projekt insgesamt zu gefährden.</w:t>
      </w:r>
    </w:p>
    <w:p w:rsidR="00992EDA" w:rsidRDefault="00992EDA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Die Bevölkerung Europas in noch größere Armut zu stürzen. </w:t>
      </w:r>
    </w:p>
    <w:p w:rsidR="002A069A" w:rsidRDefault="002A069A" w:rsidP="00767E17">
      <w:pPr>
        <w:spacing w:after="200" w:line="360" w:lineRule="auto"/>
        <w:ind w:right="1134"/>
        <w:rPr>
          <w:rFonts w:ascii="Arial" w:hAnsi="Arial" w:cs="Arial"/>
          <w:b/>
          <w:color w:val="auto"/>
        </w:rPr>
      </w:pPr>
    </w:p>
    <w:p w:rsidR="005C4DEE" w:rsidRPr="005C4DEE" w:rsidRDefault="00992EDA" w:rsidP="00767E17">
      <w:pPr>
        <w:spacing w:after="200" w:line="360" w:lineRule="auto"/>
        <w:ind w:right="1134"/>
        <w:rPr>
          <w:rFonts w:ascii="Arial" w:hAnsi="Arial" w:cs="Arial"/>
          <w:b/>
          <w:color w:val="auto"/>
        </w:rPr>
      </w:pPr>
      <w:r w:rsidRPr="005C4DEE">
        <w:rPr>
          <w:rFonts w:ascii="Arial" w:hAnsi="Arial" w:cs="Arial"/>
          <w:b/>
          <w:color w:val="auto"/>
        </w:rPr>
        <w:t>Wir brauchen eine mutige Vorwärtsentwicklung de</w:t>
      </w:r>
      <w:r w:rsidR="002A069A">
        <w:rPr>
          <w:rFonts w:ascii="Arial" w:hAnsi="Arial" w:cs="Arial"/>
          <w:b/>
          <w:color w:val="auto"/>
        </w:rPr>
        <w:t>s</w:t>
      </w:r>
      <w:r w:rsidRPr="005C4DEE">
        <w:rPr>
          <w:rFonts w:ascii="Arial" w:hAnsi="Arial" w:cs="Arial"/>
          <w:b/>
          <w:color w:val="auto"/>
        </w:rPr>
        <w:t xml:space="preserve"> europäischen Gedankens. </w:t>
      </w:r>
    </w:p>
    <w:p w:rsidR="002A069A" w:rsidRDefault="00992EDA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Die Rezepte der Deregulierung und </w:t>
      </w:r>
      <w:proofErr w:type="spellStart"/>
      <w:r>
        <w:rPr>
          <w:rFonts w:ascii="Arial" w:hAnsi="Arial" w:cs="Arial"/>
          <w:color w:val="auto"/>
        </w:rPr>
        <w:t>Austerität</w:t>
      </w:r>
      <w:proofErr w:type="spellEnd"/>
      <w:r>
        <w:rPr>
          <w:rFonts w:ascii="Arial" w:hAnsi="Arial" w:cs="Arial"/>
          <w:color w:val="auto"/>
        </w:rPr>
        <w:t xml:space="preserve"> haben versagt. </w:t>
      </w:r>
    </w:p>
    <w:p w:rsidR="00102B2C" w:rsidRDefault="00992EDA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Wir brauchen ein solidarisches, demokratisches Europa.</w:t>
      </w:r>
    </w:p>
    <w:p w:rsidR="00102B2C" w:rsidRDefault="00102B2C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Nicht das Krümmungsmaß der Gurke, sondern soziale Mindeststandards müssen Markenzeichen Europas werden.</w:t>
      </w:r>
    </w:p>
    <w:p w:rsidR="008F54FE" w:rsidRDefault="008F54FE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Nicht Abschottung der Grenzen und Eingrenzung von Reiserechten, sondern Offenheit und kulturelle Vielheit müssen Europas Identität prägen.</w:t>
      </w:r>
    </w:p>
    <w:p w:rsidR="00102B2C" w:rsidRDefault="00102B2C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Nicht intransparente Kabinettspolitik hinter verschlossenen Türen, sondern transparente gelebte Demokratie im europäischen Parlament</w:t>
      </w:r>
      <w:r w:rsidR="008F54FE">
        <w:rPr>
          <w:rFonts w:ascii="Arial" w:hAnsi="Arial" w:cs="Arial"/>
          <w:color w:val="auto"/>
        </w:rPr>
        <w:t xml:space="preserve"> muss die Fernsehbilder prägen.</w:t>
      </w:r>
    </w:p>
    <w:p w:rsidR="002A069A" w:rsidRDefault="002A069A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</w:p>
    <w:p w:rsidR="008F54FE" w:rsidRPr="002A069A" w:rsidRDefault="008F54FE" w:rsidP="00767E17">
      <w:pPr>
        <w:spacing w:after="200" w:line="360" w:lineRule="auto"/>
        <w:ind w:right="1134"/>
        <w:rPr>
          <w:rFonts w:ascii="Arial" w:hAnsi="Arial" w:cs="Arial"/>
          <w:b/>
          <w:color w:val="auto"/>
        </w:rPr>
      </w:pPr>
      <w:r w:rsidRPr="002A069A">
        <w:rPr>
          <w:rFonts w:ascii="Arial" w:hAnsi="Arial" w:cs="Arial"/>
          <w:b/>
          <w:color w:val="auto"/>
        </w:rPr>
        <w:t>Dazu haben wir konkrete Maßnahmen vorgeschlagen:</w:t>
      </w:r>
    </w:p>
    <w:p w:rsidR="002A069A" w:rsidRDefault="00767E17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767E17">
        <w:rPr>
          <w:rFonts w:ascii="Arial" w:hAnsi="Arial" w:cs="Arial"/>
          <w:color w:val="auto"/>
        </w:rPr>
        <w:t>Wir fordern</w:t>
      </w:r>
      <w:r w:rsidR="002D4740">
        <w:rPr>
          <w:rFonts w:ascii="Arial" w:hAnsi="Arial" w:cs="Arial"/>
          <w:color w:val="auto"/>
        </w:rPr>
        <w:t xml:space="preserve"> </w:t>
      </w:r>
      <w:r w:rsidRPr="00767E17">
        <w:rPr>
          <w:rFonts w:ascii="Arial" w:hAnsi="Arial" w:cs="Arial"/>
          <w:color w:val="auto"/>
        </w:rPr>
        <w:t>den umfassenden (rechtsverbindlichen) Schutz und die Wahrung von Arbeitnehmerrechten in der EU</w:t>
      </w:r>
      <w:r w:rsidR="002D4740">
        <w:rPr>
          <w:rFonts w:ascii="Arial" w:hAnsi="Arial" w:cs="Arial"/>
          <w:color w:val="auto"/>
        </w:rPr>
        <w:t>.</w:t>
      </w:r>
      <w:r w:rsidR="005C4DEE">
        <w:rPr>
          <w:rFonts w:ascii="Arial" w:hAnsi="Arial" w:cs="Arial"/>
          <w:color w:val="auto"/>
        </w:rPr>
        <w:t xml:space="preserve"> </w:t>
      </w:r>
    </w:p>
    <w:p w:rsidR="002A069A" w:rsidRDefault="005C4DEE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Wir fordern einen Ausbau der Mitbestimmungsrechte in allen Ländern und eine Stärkung der europäischen Betriebsräte. </w:t>
      </w:r>
    </w:p>
    <w:p w:rsidR="00767E17" w:rsidRDefault="005C4DEE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Wir fordern eine Stärkung der Tarifautonomie und der Flächenwirkung von Tarifverträgen.</w:t>
      </w:r>
    </w:p>
    <w:p w:rsidR="00767E17" w:rsidRPr="00767E17" w:rsidRDefault="002D4740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Wir fordern </w:t>
      </w:r>
      <w:r w:rsidR="00767E17" w:rsidRPr="00767E17">
        <w:rPr>
          <w:rFonts w:ascii="Arial" w:hAnsi="Arial" w:cs="Arial"/>
          <w:color w:val="auto"/>
        </w:rPr>
        <w:t>ein europäisches Investitionsprogramm in Bildung und Ausbildung, Infrastruktur, ökologische Modernisierung, Forschung und Entwicklung;</w:t>
      </w:r>
    </w:p>
    <w:p w:rsidR="00767E17" w:rsidRDefault="002D4740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Wir fordern </w:t>
      </w:r>
      <w:r w:rsidR="00767E17" w:rsidRPr="00767E17">
        <w:rPr>
          <w:rFonts w:ascii="Arial" w:hAnsi="Arial" w:cs="Arial"/>
          <w:color w:val="auto"/>
        </w:rPr>
        <w:t>Maßnahmen und Programme, die den jungen Erwachsenen hier und jetzt eine Perspektive bieten</w:t>
      </w:r>
      <w:r>
        <w:rPr>
          <w:rFonts w:ascii="Arial" w:hAnsi="Arial" w:cs="Arial"/>
          <w:color w:val="auto"/>
        </w:rPr>
        <w:t xml:space="preserve">. Vor allem </w:t>
      </w:r>
      <w:r w:rsidR="00767E17" w:rsidRPr="00767E17">
        <w:rPr>
          <w:rFonts w:ascii="Arial" w:hAnsi="Arial" w:cs="Arial"/>
          <w:color w:val="auto"/>
        </w:rPr>
        <w:t xml:space="preserve">die Umsetzung der Jugendgarantie </w:t>
      </w:r>
      <w:r>
        <w:rPr>
          <w:rFonts w:ascii="Arial" w:hAnsi="Arial" w:cs="Arial"/>
          <w:color w:val="auto"/>
        </w:rPr>
        <w:t>und zwar jetzt und sofort!</w:t>
      </w:r>
    </w:p>
    <w:p w:rsidR="005C4DEE" w:rsidRDefault="005C4DEE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Wir fordern die </w:t>
      </w:r>
      <w:r w:rsidRPr="00767E17">
        <w:rPr>
          <w:rFonts w:ascii="Arial" w:hAnsi="Arial" w:cs="Arial"/>
          <w:color w:val="auto"/>
        </w:rPr>
        <w:t xml:space="preserve">demokratisch legitimierte Koordinierung der Wirtschafts- und Finanzpolitik in der Eurozone. </w:t>
      </w:r>
      <w:r>
        <w:rPr>
          <w:rFonts w:ascii="Arial" w:hAnsi="Arial" w:cs="Arial"/>
          <w:color w:val="auto"/>
        </w:rPr>
        <w:t>Und dies verlangt eine weitere Stärkung des europäischen Parlamentes und seiner Initiativrechte.</w:t>
      </w:r>
    </w:p>
    <w:p w:rsidR="005C4DEE" w:rsidRDefault="005C4DEE" w:rsidP="005C4DEE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Wir fordern Regulierung und Neustrukturierung der Finanzmärkte mit dem Ziel einer leistungsfähigen Bankenstruktur</w:t>
      </w:r>
      <w:r w:rsidR="002A069A">
        <w:rPr>
          <w:rFonts w:ascii="Arial" w:hAnsi="Arial" w:cs="Arial"/>
          <w:color w:val="auto"/>
        </w:rPr>
        <w:t>,</w:t>
      </w:r>
      <w:r>
        <w:rPr>
          <w:rFonts w:ascii="Arial" w:hAnsi="Arial" w:cs="Arial"/>
          <w:color w:val="auto"/>
        </w:rPr>
        <w:t xml:space="preserve"> die die Realökonomie stützt.</w:t>
      </w:r>
    </w:p>
    <w:p w:rsidR="00767E17" w:rsidRDefault="005C4DEE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Wir fordern </w:t>
      </w:r>
      <w:r w:rsidRPr="00767E17">
        <w:rPr>
          <w:rFonts w:ascii="Arial" w:hAnsi="Arial" w:cs="Arial"/>
          <w:color w:val="auto"/>
        </w:rPr>
        <w:t>eine steuerpolitische Wende, die hohe Einkommen, große Vermögen und Finanztransaktionen in ganz Europa (auch Deutschland) zur Finanzierung der Krisenlasten weitaus stärker als bisher heranzieht</w:t>
      </w:r>
      <w:r>
        <w:rPr>
          <w:rFonts w:ascii="Arial" w:hAnsi="Arial" w:cs="Arial"/>
          <w:color w:val="auto"/>
        </w:rPr>
        <w:t xml:space="preserve">. Die </w:t>
      </w:r>
      <w:r w:rsidRPr="00767E17">
        <w:rPr>
          <w:rFonts w:ascii="Arial" w:hAnsi="Arial" w:cs="Arial"/>
          <w:color w:val="auto"/>
        </w:rPr>
        <w:t xml:space="preserve">Steueroasen </w:t>
      </w:r>
      <w:r>
        <w:rPr>
          <w:rFonts w:ascii="Arial" w:hAnsi="Arial" w:cs="Arial"/>
          <w:color w:val="auto"/>
        </w:rPr>
        <w:t>müssen endlich ausgetrocknet werden!</w:t>
      </w:r>
    </w:p>
    <w:p w:rsidR="00F90004" w:rsidRDefault="00F90004" w:rsidP="00F90004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Wir f</w:t>
      </w:r>
      <w:r w:rsidRPr="00F90004">
        <w:rPr>
          <w:rFonts w:ascii="Arial" w:hAnsi="Arial" w:cs="Arial"/>
          <w:color w:val="auto"/>
        </w:rPr>
        <w:t xml:space="preserve">ordern, dass endlich die Profiteure zur Finanzierung von Investitionen  zur Kasse gebeten werden. </w:t>
      </w:r>
    </w:p>
    <w:p w:rsidR="00F90004" w:rsidRPr="00F90004" w:rsidRDefault="00F90004" w:rsidP="00F90004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F90004">
        <w:rPr>
          <w:rFonts w:ascii="Arial" w:hAnsi="Arial" w:cs="Arial"/>
          <w:color w:val="auto"/>
        </w:rPr>
        <w:t xml:space="preserve">Die haben sich doch Milliarden und </w:t>
      </w:r>
      <w:proofErr w:type="spellStart"/>
      <w:r w:rsidRPr="00F90004">
        <w:rPr>
          <w:rFonts w:ascii="Arial" w:hAnsi="Arial" w:cs="Arial"/>
          <w:color w:val="auto"/>
        </w:rPr>
        <w:t>Abermilliarden</w:t>
      </w:r>
      <w:proofErr w:type="spellEnd"/>
      <w:r w:rsidRPr="00F90004">
        <w:rPr>
          <w:rFonts w:ascii="Arial" w:hAnsi="Arial" w:cs="Arial"/>
          <w:color w:val="auto"/>
        </w:rPr>
        <w:t xml:space="preserve"> durch Spekulationen gegen ganze Volkswirtschaften in die Tasche gestopft! </w:t>
      </w:r>
    </w:p>
    <w:p w:rsidR="00F90004" w:rsidRPr="00992EDA" w:rsidRDefault="005C4DEE" w:rsidP="00F90004">
      <w:pPr>
        <w:spacing w:after="200" w:line="360" w:lineRule="auto"/>
        <w:ind w:right="1134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Stärkung sozialer Rechte, </w:t>
      </w:r>
      <w:r w:rsidR="00F90004" w:rsidRPr="00992EDA">
        <w:rPr>
          <w:rFonts w:ascii="Arial" w:hAnsi="Arial" w:cs="Arial"/>
          <w:b/>
          <w:color w:val="auto"/>
        </w:rPr>
        <w:t xml:space="preserve">Regulierung der Finanzmärkte und Investitionen in Wachstum statt Schüren nationalistischer Vorbehalte – das ist unsere Alternative für Deutschland und Europa. </w:t>
      </w:r>
    </w:p>
    <w:p w:rsidR="00F90004" w:rsidRPr="00F90004" w:rsidRDefault="00F90004" w:rsidP="00F90004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F90004">
        <w:rPr>
          <w:rFonts w:ascii="Arial" w:hAnsi="Arial" w:cs="Arial"/>
          <w:color w:val="auto"/>
        </w:rPr>
        <w:t>Ohne Wachstum wird der soziale Sprengstoff, der sich schon heute in einem zunehmend ungleichen Europa a</w:t>
      </w:r>
      <w:r w:rsidR="00E71C7D">
        <w:rPr>
          <w:rFonts w:ascii="Arial" w:hAnsi="Arial" w:cs="Arial"/>
          <w:color w:val="auto"/>
        </w:rPr>
        <w:t xml:space="preserve">ufgebaut hat, weiter zunehmen. </w:t>
      </w:r>
    </w:p>
    <w:p w:rsidR="00F90004" w:rsidRDefault="00F90004" w:rsidP="00F90004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F90004">
        <w:rPr>
          <w:rFonts w:ascii="Arial" w:hAnsi="Arial" w:cs="Arial"/>
          <w:color w:val="auto"/>
        </w:rPr>
        <w:t xml:space="preserve">Und das nimmt vor allem den jungen Menschen Lebenschancen. </w:t>
      </w:r>
    </w:p>
    <w:p w:rsidR="00F90004" w:rsidRPr="00F90004" w:rsidRDefault="00F90004" w:rsidP="00F90004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F90004">
        <w:rPr>
          <w:rFonts w:ascii="Arial" w:hAnsi="Arial" w:cs="Arial"/>
          <w:color w:val="auto"/>
        </w:rPr>
        <w:t xml:space="preserve">Sie sind am härtesten von Perspektivlosigkeit durch Arbeitslosigkeit und prekärer Beschäftigung betroffen. </w:t>
      </w:r>
    </w:p>
    <w:p w:rsidR="00F90004" w:rsidRDefault="00F90004" w:rsidP="00F90004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F90004">
        <w:rPr>
          <w:rFonts w:ascii="Arial" w:hAnsi="Arial" w:cs="Arial"/>
          <w:color w:val="auto"/>
        </w:rPr>
        <w:t xml:space="preserve">Dieser soziale Sprengstoff ist leicht zu entzünden für  nationalistische Demagogen. </w:t>
      </w:r>
    </w:p>
    <w:p w:rsidR="00F90004" w:rsidRDefault="00F90004" w:rsidP="00F90004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F90004">
        <w:rPr>
          <w:rFonts w:ascii="Arial" w:hAnsi="Arial" w:cs="Arial"/>
          <w:color w:val="auto"/>
        </w:rPr>
        <w:t xml:space="preserve">Wir stellen dagegen ein Europa der Fairness, des Ausgleichs. Ein soziales und demokratisches Europa. </w:t>
      </w:r>
    </w:p>
    <w:p w:rsidR="00F90004" w:rsidRPr="00F90004" w:rsidRDefault="00F90004" w:rsidP="00F90004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F90004">
        <w:rPr>
          <w:rFonts w:ascii="Arial" w:hAnsi="Arial" w:cs="Arial"/>
          <w:color w:val="auto"/>
        </w:rPr>
        <w:t xml:space="preserve">Ein Europa, das den Menschen mehr Freiheit </w:t>
      </w:r>
      <w:proofErr w:type="spellStart"/>
      <w:r w:rsidRPr="00F90004">
        <w:rPr>
          <w:rFonts w:ascii="Arial" w:hAnsi="Arial" w:cs="Arial"/>
          <w:color w:val="auto"/>
        </w:rPr>
        <w:t>jenseits</w:t>
      </w:r>
      <w:proofErr w:type="spellEnd"/>
      <w:r w:rsidRPr="00F90004">
        <w:rPr>
          <w:rFonts w:ascii="Arial" w:hAnsi="Arial" w:cs="Arial"/>
          <w:color w:val="auto"/>
        </w:rPr>
        <w:t xml:space="preserve"> der Grenzen der Nationalstaaten ermöglicht.</w:t>
      </w:r>
    </w:p>
    <w:p w:rsidR="00F90004" w:rsidRPr="00F90004" w:rsidRDefault="00F90004" w:rsidP="00F90004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F90004">
        <w:rPr>
          <w:rFonts w:ascii="Arial" w:hAnsi="Arial" w:cs="Arial"/>
          <w:color w:val="auto"/>
        </w:rPr>
        <w:t xml:space="preserve">Ein solidarisches Europa, das seinen Bürgerinnen und Bürgern mehr soziale Sicherheit bieten kann, weil es die wirtschaftliche Kraft dafür hat. </w:t>
      </w:r>
    </w:p>
    <w:p w:rsidR="00F90004" w:rsidRDefault="00F90004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F90004">
        <w:rPr>
          <w:rFonts w:ascii="Arial" w:hAnsi="Arial" w:cs="Arial"/>
          <w:color w:val="auto"/>
        </w:rPr>
        <w:t>Ein friedliches, demokratisches und soziales Europa</w:t>
      </w:r>
      <w:r w:rsidR="00102B2C">
        <w:rPr>
          <w:rFonts w:ascii="Arial" w:hAnsi="Arial" w:cs="Arial"/>
          <w:color w:val="auto"/>
        </w:rPr>
        <w:t xml:space="preserve">!! </w:t>
      </w:r>
    </w:p>
    <w:p w:rsidR="00767E17" w:rsidRDefault="002D4740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Meine sehr geehrten Damen und Herren, liebe Kolleginnen</w:t>
      </w:r>
      <w:r w:rsidR="00767E17" w:rsidRPr="00767E17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und Kollegen!</w:t>
      </w:r>
    </w:p>
    <w:p w:rsidR="002D4740" w:rsidRDefault="00F90004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Unsere </w:t>
      </w:r>
      <w:r w:rsidR="009F1391">
        <w:rPr>
          <w:rFonts w:ascii="Arial" w:hAnsi="Arial" w:cs="Arial"/>
          <w:color w:val="auto"/>
        </w:rPr>
        <w:t>Forderungen haben nur eine Chance praktische Politik zu werden, wenn wir ein starkes Europa der Bürger bekommen.</w:t>
      </w:r>
    </w:p>
    <w:p w:rsidR="002A069A" w:rsidRDefault="00102B2C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Die Rechte des europäischen Parlaments sind durch den Lissabonner Vertrag deutlich gestärkt worden. </w:t>
      </w:r>
    </w:p>
    <w:p w:rsidR="00102B2C" w:rsidRDefault="00102B2C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Jetzt nach den kommenden Europa-Wahlen kann es wirksamer handeln.</w:t>
      </w:r>
    </w:p>
    <w:p w:rsidR="00B70FEC" w:rsidRDefault="009F1391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Deshalb:</w:t>
      </w:r>
    </w:p>
    <w:p w:rsidR="00767E17" w:rsidRDefault="009F1391" w:rsidP="00767E17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Wer </w:t>
      </w:r>
      <w:r w:rsidR="00767E17" w:rsidRPr="00767E17">
        <w:rPr>
          <w:rFonts w:ascii="Arial" w:hAnsi="Arial" w:cs="Arial"/>
          <w:color w:val="auto"/>
        </w:rPr>
        <w:t>ein anderes Europa will, wer wie ich von der Idee nach wie vor überzeugt ist, muss am 25. Mai zur Wahl gehen.</w:t>
      </w:r>
    </w:p>
    <w:p w:rsidR="00B70FEC" w:rsidRPr="00B70FEC" w:rsidRDefault="00B70FEC" w:rsidP="00B70FEC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B70FEC">
        <w:rPr>
          <w:rFonts w:ascii="Arial" w:hAnsi="Arial" w:cs="Arial"/>
          <w:color w:val="auto"/>
        </w:rPr>
        <w:t xml:space="preserve">Wir müssen mit unserer Wahl dafür sorgen, dass das Europäische Parlament </w:t>
      </w:r>
      <w:r w:rsidR="005C4DEE">
        <w:rPr>
          <w:rFonts w:ascii="Arial" w:hAnsi="Arial" w:cs="Arial"/>
          <w:color w:val="auto"/>
        </w:rPr>
        <w:t xml:space="preserve">auch durch eine möglichst hohe Wahlbeteiligung </w:t>
      </w:r>
      <w:r w:rsidRPr="00B70FEC">
        <w:rPr>
          <w:rFonts w:ascii="Arial" w:hAnsi="Arial" w:cs="Arial"/>
          <w:color w:val="auto"/>
        </w:rPr>
        <w:t xml:space="preserve">gestärkt wird. </w:t>
      </w:r>
    </w:p>
    <w:p w:rsidR="00B70FEC" w:rsidRPr="00B70FEC" w:rsidRDefault="00B70FEC" w:rsidP="00B70FEC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B70FEC">
        <w:rPr>
          <w:rFonts w:ascii="Arial" w:hAnsi="Arial" w:cs="Arial"/>
          <w:color w:val="auto"/>
        </w:rPr>
        <w:t>Es lohnt sich, für ein besseres Europa zu streiten!</w:t>
      </w:r>
    </w:p>
    <w:p w:rsidR="00B70FEC" w:rsidRPr="00B70FEC" w:rsidRDefault="00B70FEC" w:rsidP="00B70FEC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B70FEC">
        <w:rPr>
          <w:rFonts w:ascii="Arial" w:hAnsi="Arial" w:cs="Arial"/>
          <w:color w:val="auto"/>
        </w:rPr>
        <w:t xml:space="preserve">Und ich rufe </w:t>
      </w:r>
      <w:r w:rsidR="00F90004">
        <w:rPr>
          <w:rFonts w:ascii="Arial" w:hAnsi="Arial" w:cs="Arial"/>
          <w:color w:val="auto"/>
        </w:rPr>
        <w:t xml:space="preserve">deshalb dazu </w:t>
      </w:r>
      <w:r w:rsidRPr="00B70FEC">
        <w:rPr>
          <w:rFonts w:ascii="Arial" w:hAnsi="Arial" w:cs="Arial"/>
          <w:color w:val="auto"/>
        </w:rPr>
        <w:t>auf</w:t>
      </w:r>
      <w:r w:rsidR="00F90004">
        <w:rPr>
          <w:rFonts w:ascii="Arial" w:hAnsi="Arial" w:cs="Arial"/>
          <w:color w:val="auto"/>
        </w:rPr>
        <w:t>, am Wahlsonntag das Stimmrecht zu nutzen</w:t>
      </w:r>
      <w:r w:rsidR="00F005F8">
        <w:rPr>
          <w:rFonts w:ascii="Arial" w:hAnsi="Arial" w:cs="Arial"/>
          <w:color w:val="auto"/>
        </w:rPr>
        <w:t>.</w:t>
      </w:r>
    </w:p>
    <w:p w:rsidR="00B70FEC" w:rsidRDefault="00F90004" w:rsidP="00B70FEC">
      <w:pPr>
        <w:spacing w:after="200" w:line="360" w:lineRule="auto"/>
        <w:ind w:right="113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Nehm</w:t>
      </w:r>
      <w:r w:rsidR="00F005F8">
        <w:rPr>
          <w:rFonts w:ascii="Arial" w:hAnsi="Arial" w:cs="Arial"/>
          <w:color w:val="auto"/>
        </w:rPr>
        <w:t>t</w:t>
      </w:r>
      <w:r w:rsidR="00B70FEC" w:rsidRPr="00B70FEC">
        <w:rPr>
          <w:rFonts w:ascii="Arial" w:hAnsi="Arial" w:cs="Arial"/>
          <w:color w:val="auto"/>
        </w:rPr>
        <w:t xml:space="preserve"> Familien und Freunde mit! </w:t>
      </w:r>
    </w:p>
    <w:p w:rsidR="00F90004" w:rsidRDefault="00B70FEC" w:rsidP="00A601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B70FEC">
        <w:rPr>
          <w:rFonts w:ascii="Arial" w:hAnsi="Arial" w:cs="Arial"/>
          <w:color w:val="auto"/>
        </w:rPr>
        <w:t>Sorgt dafür, dass die demokratischen Institutionen Europas hohe Legitimation durch hohe Wahlbeteiligung bekommen!</w:t>
      </w:r>
    </w:p>
    <w:p w:rsidR="007376FB" w:rsidRPr="00941667" w:rsidRDefault="00F90004" w:rsidP="00A60117">
      <w:pPr>
        <w:spacing w:after="200" w:line="360" w:lineRule="auto"/>
        <w:ind w:right="1134"/>
        <w:rPr>
          <w:rFonts w:ascii="Arial" w:hAnsi="Arial" w:cs="Arial"/>
          <w:color w:val="auto"/>
        </w:rPr>
      </w:pPr>
      <w:r w:rsidRPr="00F90004">
        <w:rPr>
          <w:rFonts w:ascii="Arial" w:hAnsi="Arial" w:cs="Arial"/>
          <w:color w:val="auto"/>
        </w:rPr>
        <w:t>Es ist unser Europa. Wir haben die Wahl!</w:t>
      </w:r>
    </w:p>
    <w:sectPr w:rsidR="007376FB" w:rsidRPr="00941667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418" w:right="1418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70D" w:rsidRDefault="0051070D">
      <w:r>
        <w:separator/>
      </w:r>
    </w:p>
  </w:endnote>
  <w:endnote w:type="continuationSeparator" w:id="0">
    <w:p w:rsidR="0051070D" w:rsidRDefault="0051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EE" w:rsidRDefault="005C4DEE">
    <w:pPr>
      <w:pStyle w:val="Kopf-undFuzeilen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EE" w:rsidRDefault="005C4DEE">
    <w:pPr>
      <w:pStyle w:val="Kopf-undFuzeilen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70D" w:rsidRDefault="0051070D">
      <w:r>
        <w:separator/>
      </w:r>
    </w:p>
  </w:footnote>
  <w:footnote w:type="continuationSeparator" w:id="0">
    <w:p w:rsidR="0051070D" w:rsidRDefault="00510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EE" w:rsidRDefault="005C4DEE">
    <w:pPr>
      <w:pStyle w:val="Kopfzeile"/>
      <w:tabs>
        <w:tab w:val="clear" w:pos="9072"/>
        <w:tab w:val="right" w:pos="9044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2A069A">
      <w:rPr>
        <w:noProof/>
      </w:rPr>
      <w:t>7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DEE" w:rsidRDefault="005C4DEE">
    <w:pPr>
      <w:pStyle w:val="Kopf-undFuzeilen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52A24"/>
    <w:multiLevelType w:val="multilevel"/>
    <w:tmpl w:val="CE3A41D0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">
    <w:nsid w:val="0EE11298"/>
    <w:multiLevelType w:val="multilevel"/>
    <w:tmpl w:val="007ACA2C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">
    <w:nsid w:val="0FFC740A"/>
    <w:multiLevelType w:val="hybridMultilevel"/>
    <w:tmpl w:val="0A28F1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695DC3"/>
    <w:multiLevelType w:val="hybridMultilevel"/>
    <w:tmpl w:val="91AAAF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577F6"/>
    <w:multiLevelType w:val="multilevel"/>
    <w:tmpl w:val="F6B4F29C"/>
    <w:lvl w:ilvl="0"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5">
    <w:nsid w:val="68C94415"/>
    <w:multiLevelType w:val="hybridMultilevel"/>
    <w:tmpl w:val="3C0C1DB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D3677A3"/>
    <w:multiLevelType w:val="hybridMultilevel"/>
    <w:tmpl w:val="FE605A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163968"/>
    <w:multiLevelType w:val="multilevel"/>
    <w:tmpl w:val="1ACAF838"/>
    <w:lvl w:ilvl="0"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8">
    <w:nsid w:val="7F3902B3"/>
    <w:multiLevelType w:val="multilevel"/>
    <w:tmpl w:val="8B84E3CA"/>
    <w:styleLink w:val="List0"/>
    <w:lvl w:ilvl="0"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376FB"/>
    <w:rsid w:val="0006477B"/>
    <w:rsid w:val="00067DFA"/>
    <w:rsid w:val="00102B2C"/>
    <w:rsid w:val="00230182"/>
    <w:rsid w:val="00260E27"/>
    <w:rsid w:val="002A069A"/>
    <w:rsid w:val="002D3BC2"/>
    <w:rsid w:val="002D4740"/>
    <w:rsid w:val="00312175"/>
    <w:rsid w:val="003A5664"/>
    <w:rsid w:val="003F1A82"/>
    <w:rsid w:val="00420286"/>
    <w:rsid w:val="00434A6F"/>
    <w:rsid w:val="004A2F40"/>
    <w:rsid w:val="005045C0"/>
    <w:rsid w:val="0051070D"/>
    <w:rsid w:val="005C4DEE"/>
    <w:rsid w:val="007376FB"/>
    <w:rsid w:val="00740A95"/>
    <w:rsid w:val="00750E8F"/>
    <w:rsid w:val="00752BC8"/>
    <w:rsid w:val="00767E17"/>
    <w:rsid w:val="007B7E5D"/>
    <w:rsid w:val="00871CB6"/>
    <w:rsid w:val="008F54FE"/>
    <w:rsid w:val="00941667"/>
    <w:rsid w:val="00976645"/>
    <w:rsid w:val="00992EDA"/>
    <w:rsid w:val="009D5E83"/>
    <w:rsid w:val="009F1391"/>
    <w:rsid w:val="00A60117"/>
    <w:rsid w:val="00AA0334"/>
    <w:rsid w:val="00AA6EC2"/>
    <w:rsid w:val="00B70FEC"/>
    <w:rsid w:val="00B751DA"/>
    <w:rsid w:val="00C52A32"/>
    <w:rsid w:val="00C5322B"/>
    <w:rsid w:val="00C53DC1"/>
    <w:rsid w:val="00C628F1"/>
    <w:rsid w:val="00D03725"/>
    <w:rsid w:val="00DE0802"/>
    <w:rsid w:val="00E15B8D"/>
    <w:rsid w:val="00E629E0"/>
    <w:rsid w:val="00E71C7D"/>
    <w:rsid w:val="00EC513F"/>
    <w:rsid w:val="00F005F8"/>
    <w:rsid w:val="00F12D48"/>
    <w:rsid w:val="00F9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ierterStil1"/>
    <w:pPr>
      <w:numPr>
        <w:numId w:val="5"/>
      </w:numPr>
    </w:pPr>
  </w:style>
  <w:style w:type="numbering" w:customStyle="1" w:styleId="ImportierterStil1">
    <w:name w:val="Importierter Stil: 1"/>
  </w:style>
  <w:style w:type="paragraph" w:styleId="Listenabsatz">
    <w:name w:val="List Paragraph"/>
    <w:basedOn w:val="Standard"/>
    <w:uiPriority w:val="34"/>
    <w:qFormat/>
    <w:rsid w:val="00C628F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37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3725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hAnsi="Arial Unicode MS" w:cs="Arial Unicode MS"/>
      <w:color w:val="000000"/>
      <w:sz w:val="24"/>
      <w:szCs w:val="24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ierterStil1"/>
    <w:pPr>
      <w:numPr>
        <w:numId w:val="5"/>
      </w:numPr>
    </w:pPr>
  </w:style>
  <w:style w:type="numbering" w:customStyle="1" w:styleId="ImportierterStil1">
    <w:name w:val="Importierter Stil: 1"/>
  </w:style>
  <w:style w:type="paragraph" w:styleId="Listenabsatz">
    <w:name w:val="List Paragraph"/>
    <w:basedOn w:val="Standard"/>
    <w:uiPriority w:val="34"/>
    <w:qFormat/>
    <w:rsid w:val="00C628F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37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3725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90534-C216-449E-9BDE-446F8A176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E0DB9DBF.dotm</Template>
  <TotalTime>0</TotalTime>
  <Pages>1</Pages>
  <Words>1201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Blum-Geenen, Sabine</dc:creator>
  <cp:lastModifiedBy>Blum-Geenen, Sabine</cp:lastModifiedBy>
  <cp:revision>2</cp:revision>
  <cp:lastPrinted>2014-05-15T12:47:00Z</cp:lastPrinted>
  <dcterms:created xsi:type="dcterms:W3CDTF">2014-05-18T11:03:00Z</dcterms:created>
  <dcterms:modified xsi:type="dcterms:W3CDTF">2014-05-18T11:03:00Z</dcterms:modified>
</cp:coreProperties>
</file>